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D298" w14:textId="150B7C78" w:rsidR="003C32BE" w:rsidRPr="00481D78" w:rsidRDefault="00442760" w:rsidP="003C32B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AGENDA</w:t>
      </w:r>
      <w:r w:rsidR="003C32BE" w:rsidRPr="00481D78">
        <w:rPr>
          <w:rFonts w:ascii="Arial" w:hAnsi="Arial" w:cs="Arial"/>
          <w:sz w:val="18"/>
        </w:rPr>
        <w:t xml:space="preserve"> </w:t>
      </w:r>
      <w:r w:rsidR="004E0664">
        <w:rPr>
          <w:rFonts w:ascii="Arial" w:hAnsi="Arial" w:cs="Arial"/>
          <w:sz w:val="18"/>
        </w:rPr>
        <w:t>ADVIESCOMMISSIE OMGEVINGSKWALITEIT EINDHOVEN</w:t>
      </w:r>
      <w:r w:rsidR="003C32BE" w:rsidRPr="00481D78">
        <w:rPr>
          <w:rFonts w:ascii="Arial" w:hAnsi="Arial" w:cs="Arial"/>
          <w:sz w:val="18"/>
        </w:rPr>
        <w:tab/>
      </w:r>
      <w:r w:rsidR="003C32BE" w:rsidRPr="00481D78">
        <w:rPr>
          <w:rFonts w:ascii="Arial" w:hAnsi="Arial" w:cs="Arial"/>
          <w:sz w:val="18"/>
        </w:rPr>
        <w:tab/>
        <w:t>VOLGNR:</w:t>
      </w:r>
      <w:r w:rsidR="004E0664">
        <w:rPr>
          <w:rFonts w:ascii="Arial" w:hAnsi="Arial" w:cs="Arial"/>
          <w:sz w:val="18"/>
        </w:rPr>
        <w:t xml:space="preserve"> </w:t>
      </w:r>
      <w:r w:rsidR="00B81AEA">
        <w:rPr>
          <w:rFonts w:ascii="Arial" w:hAnsi="Arial" w:cs="Arial"/>
          <w:sz w:val="18"/>
        </w:rPr>
        <w:t>17</w:t>
      </w:r>
      <w:r w:rsidR="003C32BE" w:rsidRPr="00481D78">
        <w:rPr>
          <w:rFonts w:ascii="Arial" w:hAnsi="Arial" w:cs="Arial"/>
          <w:sz w:val="18"/>
        </w:rPr>
        <w:t>-SE202</w:t>
      </w:r>
      <w:r w:rsidR="004E2A49">
        <w:rPr>
          <w:rFonts w:ascii="Arial" w:hAnsi="Arial" w:cs="Arial"/>
          <w:sz w:val="18"/>
        </w:rPr>
        <w:t>6</w:t>
      </w:r>
    </w:p>
    <w:p w14:paraId="4A6AF15A" w14:textId="77777777" w:rsidR="003C32BE" w:rsidRPr="00481D78" w:rsidRDefault="003C32BE" w:rsidP="003C32BE">
      <w:pPr>
        <w:rPr>
          <w:rFonts w:ascii="Arial" w:hAnsi="Arial" w:cs="Arial"/>
          <w:sz w:val="18"/>
        </w:rPr>
      </w:pPr>
      <w:r w:rsidRPr="00481D78">
        <w:rPr>
          <w:rFonts w:ascii="Arial" w:hAnsi="Arial" w:cs="Arial"/>
          <w:sz w:val="18"/>
        </w:rPr>
        <w:t>ERFGOEDCOMMISSIE</w:t>
      </w:r>
    </w:p>
    <w:p w14:paraId="03B9E543" w14:textId="77777777" w:rsidR="003C32BE" w:rsidRPr="00DC5B2D" w:rsidRDefault="003C32BE" w:rsidP="003C32BE">
      <w:pPr>
        <w:rPr>
          <w:rFonts w:ascii="Arial" w:hAnsi="Arial" w:cs="Arial"/>
          <w:sz w:val="18"/>
        </w:rPr>
      </w:pPr>
    </w:p>
    <w:p w14:paraId="0D9CED78" w14:textId="668C33A4" w:rsidR="003C32BE" w:rsidRPr="00DC5B2D" w:rsidRDefault="003C32BE" w:rsidP="003C32BE">
      <w:pPr>
        <w:rPr>
          <w:rFonts w:ascii="Arial" w:hAnsi="Arial" w:cs="Arial"/>
          <w:sz w:val="18"/>
        </w:rPr>
      </w:pPr>
      <w:r w:rsidRPr="00DC5B2D">
        <w:rPr>
          <w:rFonts w:ascii="Arial" w:hAnsi="Arial" w:cs="Arial"/>
          <w:sz w:val="18"/>
        </w:rPr>
        <w:t xml:space="preserve">Datum: </w:t>
      </w:r>
      <w:r w:rsidRPr="00DC5B2D">
        <w:rPr>
          <w:rFonts w:ascii="Arial" w:hAnsi="Arial" w:cs="Arial"/>
          <w:sz w:val="18"/>
        </w:rPr>
        <w:tab/>
      </w:r>
      <w:r w:rsidR="00C415BB">
        <w:rPr>
          <w:rFonts w:ascii="Arial" w:hAnsi="Arial" w:cs="Arial"/>
          <w:sz w:val="18"/>
        </w:rPr>
        <w:t xml:space="preserve">DONDERDAG </w:t>
      </w:r>
      <w:r w:rsidR="00B81AEA">
        <w:rPr>
          <w:rFonts w:ascii="Arial" w:hAnsi="Arial" w:cs="Arial"/>
          <w:sz w:val="18"/>
        </w:rPr>
        <w:t>10 september 2026</w:t>
      </w:r>
      <w:r w:rsidRPr="00DC5B2D">
        <w:rPr>
          <w:rFonts w:ascii="Arial" w:hAnsi="Arial" w:cs="Arial"/>
          <w:sz w:val="18"/>
        </w:rPr>
        <w:t xml:space="preserve">, aanvang: </w:t>
      </w:r>
      <w:proofErr w:type="spellStart"/>
      <w:r w:rsidRPr="00DC5B2D">
        <w:rPr>
          <w:rFonts w:ascii="Arial" w:hAnsi="Arial" w:cs="Arial"/>
          <w:sz w:val="18"/>
        </w:rPr>
        <w:t>13:</w:t>
      </w:r>
      <w:r w:rsidR="004E2A49">
        <w:rPr>
          <w:rFonts w:ascii="Arial" w:hAnsi="Arial" w:cs="Arial"/>
          <w:sz w:val="18"/>
        </w:rPr>
        <w:t>0</w:t>
      </w:r>
      <w:r w:rsidR="003C00DE">
        <w:rPr>
          <w:rFonts w:ascii="Arial" w:hAnsi="Arial" w:cs="Arial"/>
          <w:sz w:val="18"/>
        </w:rPr>
        <w:t>0</w:t>
      </w:r>
      <w:r w:rsidR="00824E94" w:rsidRPr="00DC5B2D">
        <w:rPr>
          <w:rFonts w:ascii="Arial" w:hAnsi="Arial" w:cs="Arial"/>
          <w:sz w:val="18"/>
        </w:rPr>
        <w:t>u</w:t>
      </w:r>
      <w:proofErr w:type="spellEnd"/>
    </w:p>
    <w:p w14:paraId="584EDBED" w14:textId="77777777" w:rsidR="003C32BE" w:rsidRDefault="004E2A49" w:rsidP="003C32B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Online</w:t>
      </w:r>
    </w:p>
    <w:p w14:paraId="6457E9F0" w14:textId="33C1815D" w:rsidR="004E2A49" w:rsidRPr="00C07E6C" w:rsidRDefault="00C07E6C" w:rsidP="003C32BE">
      <w:pPr>
        <w:rPr>
          <w:rFonts w:ascii="Arial" w:hAnsi="Arial" w:cs="Arial"/>
          <w:b/>
          <w:bCs/>
          <w:sz w:val="18"/>
        </w:rPr>
      </w:pPr>
      <w:r w:rsidRPr="00C07E6C">
        <w:rPr>
          <w:rFonts w:ascii="Arial" w:hAnsi="Arial" w:cs="Arial"/>
          <w:b/>
          <w:bCs/>
          <w:sz w:val="18"/>
        </w:rPr>
        <w:t>Besloten gedeelte</w:t>
      </w:r>
    </w:p>
    <w:p w14:paraId="26759A1B" w14:textId="48D46A58" w:rsidR="00B81AEA" w:rsidRDefault="005071B9" w:rsidP="00B81AEA">
      <w:pPr>
        <w:spacing w:after="0" w:line="276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3 onderwerpen</w:t>
      </w:r>
    </w:p>
    <w:p w14:paraId="08A5BEC6" w14:textId="77777777" w:rsidR="00B81AEA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1B6E9F7C" w14:textId="77777777" w:rsidR="00205009" w:rsidRPr="003456F7" w:rsidRDefault="00205009" w:rsidP="00B81AEA">
      <w:pPr>
        <w:spacing w:after="0" w:line="276" w:lineRule="auto"/>
        <w:rPr>
          <w:rFonts w:ascii="Arial" w:hAnsi="Arial" w:cs="Arial"/>
          <w:sz w:val="18"/>
        </w:rPr>
      </w:pPr>
    </w:p>
    <w:p w14:paraId="599477E9" w14:textId="52341C08" w:rsidR="00B81AEA" w:rsidRPr="005071B9" w:rsidRDefault="005071B9" w:rsidP="00B81AEA">
      <w:pPr>
        <w:spacing w:after="0" w:line="276" w:lineRule="auto"/>
        <w:rPr>
          <w:rFonts w:ascii="Arial" w:hAnsi="Arial" w:cs="Arial"/>
          <w:b/>
          <w:bCs/>
          <w:sz w:val="18"/>
        </w:rPr>
      </w:pPr>
      <w:r w:rsidRPr="005071B9">
        <w:rPr>
          <w:rFonts w:ascii="Arial" w:hAnsi="Arial" w:cs="Arial"/>
          <w:b/>
          <w:bCs/>
          <w:sz w:val="18"/>
        </w:rPr>
        <w:t>Openbaar gedeelte</w:t>
      </w:r>
    </w:p>
    <w:p w14:paraId="70987B67" w14:textId="77777777" w:rsidR="005071B9" w:rsidRPr="003456F7" w:rsidRDefault="005071B9" w:rsidP="00B81AEA">
      <w:pPr>
        <w:spacing w:after="0" w:line="276" w:lineRule="auto"/>
        <w:rPr>
          <w:rFonts w:ascii="Arial" w:hAnsi="Arial" w:cs="Arial"/>
          <w:sz w:val="18"/>
        </w:rPr>
      </w:pPr>
    </w:p>
    <w:p w14:paraId="7AA7C544" w14:textId="669C1324" w:rsidR="00B81AEA" w:rsidRPr="00205009" w:rsidRDefault="00205009" w:rsidP="00205009">
      <w:pPr>
        <w:ind w:left="36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4. </w:t>
      </w:r>
      <w:r w:rsidR="003B12E8">
        <w:rPr>
          <w:rFonts w:ascii="Arial" w:hAnsi="Arial"/>
          <w:sz w:val="18"/>
          <w:szCs w:val="18"/>
        </w:rPr>
        <w:t>EHV-ZP2026-006948</w:t>
      </w:r>
    </w:p>
    <w:p w14:paraId="1147C7D4" w14:textId="2B7B24E6" w:rsidR="00B81AEA" w:rsidRDefault="003B12E8" w:rsidP="00B81AEA">
      <w:pPr>
        <w:pStyle w:val="Lijstalinea"/>
        <w:ind w:left="1070"/>
        <w:rPr>
          <w:rFonts w:ascii="Arial" w:hAnsi="Arial" w:cs="Arial"/>
          <w:sz w:val="18"/>
        </w:rPr>
      </w:pPr>
      <w:proofErr w:type="spellStart"/>
      <w:r>
        <w:rPr>
          <w:rFonts w:ascii="Arial" w:hAnsi="Arial" w:cs="Arial"/>
          <w:sz w:val="18"/>
        </w:rPr>
        <w:t>Philitelaan</w:t>
      </w:r>
      <w:proofErr w:type="spellEnd"/>
      <w:r>
        <w:rPr>
          <w:rFonts w:ascii="Arial" w:hAnsi="Arial" w:cs="Arial"/>
          <w:sz w:val="18"/>
        </w:rPr>
        <w:t xml:space="preserve"> 308-</w:t>
      </w:r>
      <w:r w:rsidR="00205009">
        <w:rPr>
          <w:rFonts w:ascii="Arial" w:hAnsi="Arial" w:cs="Arial"/>
          <w:sz w:val="18"/>
        </w:rPr>
        <w:t>Ketel</w:t>
      </w:r>
      <w:r>
        <w:rPr>
          <w:rFonts w:ascii="Arial" w:hAnsi="Arial" w:cs="Arial"/>
          <w:sz w:val="18"/>
        </w:rPr>
        <w:t>huis</w:t>
      </w:r>
      <w:r w:rsidR="00205009">
        <w:rPr>
          <w:rFonts w:ascii="Arial" w:hAnsi="Arial" w:cs="Arial"/>
          <w:sz w:val="18"/>
        </w:rPr>
        <w:t>plein</w:t>
      </w:r>
    </w:p>
    <w:p w14:paraId="09C9C8E4" w14:textId="7499B7FA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Toevoegen terrasbalkon</w:t>
      </w:r>
    </w:p>
    <w:p w14:paraId="1D2C8123" w14:textId="438360D5" w:rsidR="00B81AEA" w:rsidRDefault="00B81AEA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cultuurhistorisch waardevol pand</w:t>
      </w:r>
    </w:p>
    <w:p w14:paraId="4F62D8EE" w14:textId="12E7CD94" w:rsidR="00B81AEA" w:rsidRPr="003456F7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tussentijds </w:t>
      </w:r>
      <w:r w:rsidR="00B81AEA" w:rsidRPr="003456F7">
        <w:rPr>
          <w:rFonts w:ascii="Arial" w:hAnsi="Arial" w:cs="Arial"/>
          <w:sz w:val="18"/>
        </w:rPr>
        <w:t>overleg</w:t>
      </w:r>
      <w:r w:rsidRPr="003456F7">
        <w:rPr>
          <w:rFonts w:ascii="Arial" w:hAnsi="Arial" w:cs="Arial"/>
          <w:sz w:val="18"/>
        </w:rPr>
        <w:t xml:space="preserve"> </w:t>
      </w:r>
      <w:r w:rsidR="00B81AEA" w:rsidRPr="003456F7">
        <w:rPr>
          <w:rFonts w:ascii="Arial" w:hAnsi="Arial" w:cs="Arial"/>
          <w:sz w:val="18"/>
        </w:rPr>
        <w:t>aanvraag vergunning</w:t>
      </w:r>
    </w:p>
    <w:p w14:paraId="3F857684" w14:textId="77777777" w:rsidR="004308A4" w:rsidRDefault="004308A4" w:rsidP="00B81AEA">
      <w:pPr>
        <w:spacing w:after="0" w:line="276" w:lineRule="auto"/>
        <w:rPr>
          <w:rFonts w:ascii="Arial" w:hAnsi="Arial" w:cs="Arial"/>
          <w:sz w:val="18"/>
        </w:rPr>
      </w:pPr>
    </w:p>
    <w:p w14:paraId="531D49EA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25A98AAC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46365670" w14:textId="4C1767A3" w:rsidR="000A7DD1" w:rsidRDefault="00205009" w:rsidP="00205009">
      <w:pPr>
        <w:ind w:left="360"/>
        <w:rPr>
          <w:rFonts w:ascii="Arial" w:hAnsi="Arial"/>
          <w:sz w:val="18"/>
          <w:szCs w:val="18"/>
        </w:rPr>
      </w:pPr>
      <w:r>
        <w:rPr>
          <w:rFonts w:ascii="Arial" w:hAnsi="Arial" w:cs="Arial"/>
          <w:sz w:val="18"/>
        </w:rPr>
        <w:t xml:space="preserve">5. </w:t>
      </w:r>
      <w:r w:rsidR="000A7DD1">
        <w:rPr>
          <w:rFonts w:ascii="Arial" w:hAnsi="Arial"/>
          <w:sz w:val="18"/>
          <w:szCs w:val="18"/>
        </w:rPr>
        <w:t>EHV-ZP2026-006347</w:t>
      </w:r>
    </w:p>
    <w:p w14:paraId="601F494B" w14:textId="15EEC76A" w:rsidR="000A7DD1" w:rsidRDefault="000A7DD1" w:rsidP="000A7DD1">
      <w:pPr>
        <w:pStyle w:val="Lijstalinea"/>
        <w:ind w:left="1416"/>
        <w:rPr>
          <w:rFonts w:ascii="Arial" w:hAnsi="Arial" w:cs="Arial"/>
          <w:sz w:val="18"/>
        </w:rPr>
      </w:pPr>
      <w:proofErr w:type="spellStart"/>
      <w:r>
        <w:rPr>
          <w:rFonts w:ascii="Arial" w:hAnsi="Arial" w:cs="Arial"/>
          <w:sz w:val="18"/>
        </w:rPr>
        <w:t>Humboldtstraat</w:t>
      </w:r>
      <w:proofErr w:type="spellEnd"/>
      <w:r>
        <w:rPr>
          <w:rFonts w:ascii="Arial" w:hAnsi="Arial" w:cs="Arial"/>
          <w:sz w:val="18"/>
        </w:rPr>
        <w:t xml:space="preserve"> 4</w:t>
      </w:r>
    </w:p>
    <w:p w14:paraId="76EBCA3F" w14:textId="0388DAF4" w:rsidR="000A7DD1" w:rsidRDefault="000A7DD1" w:rsidP="000A7DD1">
      <w:pPr>
        <w:pStyle w:val="Lijstalinea"/>
        <w:ind w:left="141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Verduurzaming pilotwoning</w:t>
      </w:r>
    </w:p>
    <w:p w14:paraId="4CC32295" w14:textId="77777777" w:rsidR="000A7DD1" w:rsidRDefault="000A7DD1" w:rsidP="000A7DD1">
      <w:pPr>
        <w:pStyle w:val="Lijstalinea"/>
        <w:ind w:left="141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Cultuurhistorisch </w:t>
      </w:r>
      <w:proofErr w:type="spellStart"/>
      <w:r>
        <w:rPr>
          <w:rFonts w:ascii="Arial" w:hAnsi="Arial" w:cs="Arial"/>
          <w:sz w:val="18"/>
        </w:rPr>
        <w:t>stedenbouwkudnige</w:t>
      </w:r>
      <w:proofErr w:type="spellEnd"/>
      <w:r>
        <w:rPr>
          <w:rFonts w:ascii="Arial" w:hAnsi="Arial" w:cs="Arial"/>
          <w:sz w:val="18"/>
        </w:rPr>
        <w:t xml:space="preserve"> structuur en waardevol gebied</w:t>
      </w:r>
    </w:p>
    <w:p w14:paraId="2C2C6743" w14:textId="3DC1BED7" w:rsidR="000A7DD1" w:rsidRPr="000A7DD1" w:rsidRDefault="000A7DD1" w:rsidP="000A7DD1">
      <w:pPr>
        <w:pStyle w:val="Lijstalinea"/>
        <w:ind w:left="1416"/>
        <w:rPr>
          <w:rFonts w:ascii="Arial" w:hAnsi="Arial" w:cs="Arial"/>
          <w:sz w:val="18"/>
        </w:rPr>
      </w:pPr>
      <w:r w:rsidRPr="000A7DD1">
        <w:rPr>
          <w:rFonts w:ascii="Arial" w:hAnsi="Arial" w:cs="Arial"/>
          <w:sz w:val="18"/>
        </w:rPr>
        <w:t>tussentijds overleg aanvraag vergunning</w:t>
      </w:r>
    </w:p>
    <w:p w14:paraId="3FDDE504" w14:textId="77777777" w:rsidR="000A7DD1" w:rsidRDefault="000A7DD1" w:rsidP="000A7DD1">
      <w:pPr>
        <w:spacing w:after="0" w:line="276" w:lineRule="auto"/>
        <w:rPr>
          <w:rFonts w:ascii="Arial" w:hAnsi="Arial" w:cs="Arial"/>
          <w:sz w:val="18"/>
        </w:rPr>
      </w:pPr>
    </w:p>
    <w:p w14:paraId="3E00D4D2" w14:textId="77777777" w:rsidR="000A7DD1" w:rsidRDefault="000A7DD1" w:rsidP="000A7DD1">
      <w:pPr>
        <w:spacing w:after="0" w:line="276" w:lineRule="auto"/>
        <w:rPr>
          <w:rFonts w:ascii="Arial" w:hAnsi="Arial" w:cs="Arial"/>
          <w:sz w:val="18"/>
        </w:rPr>
      </w:pPr>
    </w:p>
    <w:p w14:paraId="0CD95820" w14:textId="77777777" w:rsidR="000A7DD1" w:rsidRDefault="000A7DD1" w:rsidP="000A7DD1">
      <w:pPr>
        <w:spacing w:after="0" w:line="276" w:lineRule="auto"/>
        <w:rPr>
          <w:rFonts w:ascii="Arial" w:hAnsi="Arial" w:cs="Arial"/>
          <w:sz w:val="18"/>
        </w:rPr>
      </w:pPr>
    </w:p>
    <w:p w14:paraId="561E28FD" w14:textId="706C1FB8" w:rsidR="00B81AEA" w:rsidRPr="00205009" w:rsidRDefault="000A7DD1" w:rsidP="00205009">
      <w:pPr>
        <w:ind w:left="36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6. </w:t>
      </w:r>
      <w:r w:rsidR="00205009" w:rsidRPr="00205009">
        <w:rPr>
          <w:rFonts w:ascii="Arial" w:hAnsi="Arial" w:cs="Arial"/>
          <w:sz w:val="18"/>
        </w:rPr>
        <w:t>EHV-ZP2026-007531-001</w:t>
      </w:r>
    </w:p>
    <w:p w14:paraId="5E17489A" w14:textId="3E647C65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proofErr w:type="spellStart"/>
      <w:r>
        <w:rPr>
          <w:rFonts w:ascii="Arial" w:hAnsi="Arial" w:cs="Arial"/>
          <w:sz w:val="18"/>
        </w:rPr>
        <w:t>Boutenslaan</w:t>
      </w:r>
      <w:proofErr w:type="spellEnd"/>
      <w:r>
        <w:rPr>
          <w:rFonts w:ascii="Arial" w:hAnsi="Arial" w:cs="Arial"/>
          <w:sz w:val="18"/>
        </w:rPr>
        <w:t xml:space="preserve"> 75</w:t>
      </w:r>
    </w:p>
    <w:p w14:paraId="3E491BDB" w14:textId="05F6A147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Renoveren en isoleren dak</w:t>
      </w:r>
    </w:p>
    <w:p w14:paraId="15BE6738" w14:textId="506F5DE1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gemeentelijk</w:t>
      </w:r>
      <w:r w:rsidR="00B81AEA">
        <w:rPr>
          <w:rFonts w:ascii="Arial" w:hAnsi="Arial" w:cs="Arial"/>
          <w:sz w:val="18"/>
        </w:rPr>
        <w:t xml:space="preserve"> monument</w:t>
      </w:r>
    </w:p>
    <w:p w14:paraId="448A8DD6" w14:textId="25AE9745" w:rsidR="00B81AEA" w:rsidRPr="003456F7" w:rsidRDefault="00B81AEA" w:rsidP="00B81AEA">
      <w:pPr>
        <w:pStyle w:val="Lijstalinea"/>
        <w:ind w:left="1070"/>
        <w:rPr>
          <w:rFonts w:ascii="Arial" w:hAnsi="Arial" w:cs="Arial"/>
          <w:sz w:val="18"/>
        </w:rPr>
      </w:pPr>
      <w:r w:rsidRPr="003456F7">
        <w:rPr>
          <w:rFonts w:ascii="Arial" w:hAnsi="Arial" w:cs="Arial"/>
          <w:sz w:val="18"/>
        </w:rPr>
        <w:t>aanvraag vergunning</w:t>
      </w:r>
    </w:p>
    <w:p w14:paraId="03716910" w14:textId="77777777" w:rsidR="00EB5E08" w:rsidRDefault="00EB5E08" w:rsidP="00B81AEA">
      <w:pPr>
        <w:spacing w:after="0" w:line="276" w:lineRule="auto"/>
        <w:rPr>
          <w:rFonts w:ascii="Arial" w:hAnsi="Arial" w:cs="Arial"/>
          <w:sz w:val="18"/>
        </w:rPr>
      </w:pPr>
    </w:p>
    <w:p w14:paraId="72FDE781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11A74577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08B642C5" w14:textId="32FD35E4" w:rsidR="00B81AEA" w:rsidRPr="00205009" w:rsidRDefault="000A7DD1" w:rsidP="00205009">
      <w:pPr>
        <w:ind w:left="36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7. </w:t>
      </w:r>
      <w:r w:rsidR="00205009" w:rsidRPr="00205009">
        <w:rPr>
          <w:rFonts w:ascii="Arial" w:hAnsi="Arial" w:cs="Arial"/>
          <w:sz w:val="18"/>
        </w:rPr>
        <w:t>EHV-ZP2026-002526-01</w:t>
      </w:r>
      <w:r w:rsidR="00205009">
        <w:rPr>
          <w:rFonts w:ascii="Arial" w:hAnsi="Arial" w:cs="Arial"/>
          <w:sz w:val="18"/>
        </w:rPr>
        <w:t>2</w:t>
      </w:r>
    </w:p>
    <w:p w14:paraId="532C3883" w14:textId="189A832C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Riel 7</w:t>
      </w:r>
    </w:p>
    <w:p w14:paraId="6280D53A" w14:textId="2CCFAE03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 w:rsidRPr="00205009">
        <w:rPr>
          <w:rFonts w:ascii="Arial" w:hAnsi="Arial" w:cs="Arial"/>
          <w:sz w:val="18"/>
        </w:rPr>
        <w:t>moderniseren, verduurzamen en verbouwen van de boerderij tot een woning</w:t>
      </w:r>
    </w:p>
    <w:p w14:paraId="0380F188" w14:textId="7912C3AE" w:rsidR="00B81AEA" w:rsidRDefault="00B81AEA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beschermd </w:t>
      </w:r>
      <w:r w:rsidR="00205009">
        <w:rPr>
          <w:rFonts w:ascii="Arial" w:hAnsi="Arial" w:cs="Arial"/>
          <w:sz w:val="18"/>
        </w:rPr>
        <w:t>dorps</w:t>
      </w:r>
      <w:r>
        <w:rPr>
          <w:rFonts w:ascii="Arial" w:hAnsi="Arial" w:cs="Arial"/>
          <w:sz w:val="18"/>
        </w:rPr>
        <w:t>gezicht</w:t>
      </w:r>
      <w:r w:rsidR="00205009">
        <w:rPr>
          <w:rFonts w:ascii="Arial" w:hAnsi="Arial" w:cs="Arial"/>
          <w:sz w:val="18"/>
        </w:rPr>
        <w:t xml:space="preserve"> Riel</w:t>
      </w:r>
      <w:r>
        <w:rPr>
          <w:rFonts w:ascii="Arial" w:hAnsi="Arial" w:cs="Arial"/>
          <w:sz w:val="18"/>
        </w:rPr>
        <w:t>, cultuurhistorisch landschap</w:t>
      </w:r>
    </w:p>
    <w:p w14:paraId="04BEB19F" w14:textId="198CF6A0" w:rsidR="00B81AEA" w:rsidRPr="003456F7" w:rsidRDefault="00B81AEA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verkenningsadvies</w:t>
      </w:r>
    </w:p>
    <w:p w14:paraId="163EBF99" w14:textId="77777777" w:rsidR="00B81AEA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20C3E775" w14:textId="77777777" w:rsidR="00205009" w:rsidRPr="003456F7" w:rsidRDefault="00205009" w:rsidP="00B81AEA">
      <w:pPr>
        <w:spacing w:after="0" w:line="276" w:lineRule="auto"/>
        <w:rPr>
          <w:rFonts w:ascii="Arial" w:hAnsi="Arial" w:cs="Arial"/>
          <w:sz w:val="18"/>
        </w:rPr>
      </w:pPr>
    </w:p>
    <w:p w14:paraId="004911D9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651DB4E4" w14:textId="79D981C1" w:rsidR="00B81AEA" w:rsidRPr="00205009" w:rsidRDefault="000A7DD1" w:rsidP="00205009">
      <w:pPr>
        <w:ind w:left="36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8</w:t>
      </w:r>
      <w:r w:rsidR="00205009">
        <w:rPr>
          <w:rFonts w:ascii="Arial" w:hAnsi="Arial" w:cs="Arial"/>
          <w:sz w:val="18"/>
        </w:rPr>
        <w:t xml:space="preserve">. </w:t>
      </w:r>
      <w:r w:rsidR="00205009" w:rsidRPr="00205009">
        <w:rPr>
          <w:rFonts w:ascii="Arial" w:hAnsi="Arial" w:cs="Arial"/>
          <w:sz w:val="18"/>
        </w:rPr>
        <w:t>EHV-ZP2026-007178-002</w:t>
      </w:r>
    </w:p>
    <w:p w14:paraId="3FB18630" w14:textId="46A301F6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Parklaan 52</w:t>
      </w:r>
    </w:p>
    <w:p w14:paraId="1875C6D7" w14:textId="3DD3E325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Bouw poolhouse met ondergrondse parkeergarage</w:t>
      </w:r>
    </w:p>
    <w:p w14:paraId="7959F30E" w14:textId="3384B1B8" w:rsidR="00B81AEA" w:rsidRDefault="0020500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gemeentelijk</w:t>
      </w:r>
      <w:r w:rsidR="00B81AEA">
        <w:rPr>
          <w:rFonts w:ascii="Arial" w:hAnsi="Arial" w:cs="Arial"/>
          <w:sz w:val="18"/>
        </w:rPr>
        <w:t xml:space="preserve"> monument, beschermd stadsgezicht, </w:t>
      </w:r>
    </w:p>
    <w:p w14:paraId="0ACE4ED5" w14:textId="452B7F28" w:rsidR="00B81AEA" w:rsidRPr="003456F7" w:rsidRDefault="00B81AEA" w:rsidP="00B81AEA">
      <w:pPr>
        <w:pStyle w:val="Lijstalinea"/>
        <w:ind w:left="1070"/>
        <w:rPr>
          <w:rFonts w:ascii="Arial" w:hAnsi="Arial" w:cs="Arial"/>
          <w:sz w:val="18"/>
        </w:rPr>
      </w:pPr>
      <w:r w:rsidRPr="003456F7">
        <w:rPr>
          <w:rFonts w:ascii="Arial" w:hAnsi="Arial" w:cs="Arial"/>
          <w:sz w:val="18"/>
        </w:rPr>
        <w:t>aanvraag vergunning</w:t>
      </w:r>
    </w:p>
    <w:p w14:paraId="7884C194" w14:textId="77777777" w:rsidR="00B81AEA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1CEB5FD6" w14:textId="77777777" w:rsidR="00205009" w:rsidRPr="003456F7" w:rsidRDefault="00205009" w:rsidP="00B81AEA">
      <w:pPr>
        <w:spacing w:after="0" w:line="276" w:lineRule="auto"/>
        <w:rPr>
          <w:rFonts w:ascii="Arial" w:hAnsi="Arial" w:cs="Arial"/>
          <w:sz w:val="18"/>
        </w:rPr>
      </w:pPr>
    </w:p>
    <w:p w14:paraId="18034C8B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14F03AA8" w14:textId="321CB1A3" w:rsidR="00B81AEA" w:rsidRPr="00677829" w:rsidRDefault="000A7DD1" w:rsidP="00677829">
      <w:pPr>
        <w:ind w:left="36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9</w:t>
      </w:r>
      <w:r w:rsidR="00677829">
        <w:rPr>
          <w:rFonts w:ascii="Arial" w:hAnsi="Arial" w:cs="Arial"/>
          <w:sz w:val="18"/>
        </w:rPr>
        <w:t xml:space="preserve">. </w:t>
      </w:r>
      <w:r w:rsidR="00B81AEA" w:rsidRPr="00677829">
        <w:rPr>
          <w:rFonts w:ascii="Arial" w:hAnsi="Arial" w:cs="Arial"/>
          <w:sz w:val="18"/>
        </w:rPr>
        <w:t>&lt;</w:t>
      </w:r>
      <w:r w:rsidR="00677829" w:rsidRPr="00677829">
        <w:rPr>
          <w:rFonts w:ascii="Arial" w:hAnsi="Arial" w:cs="Arial"/>
          <w:sz w:val="18"/>
        </w:rPr>
        <w:t xml:space="preserve"> </w:t>
      </w:r>
      <w:r w:rsidR="00B81AEA" w:rsidRPr="00677829">
        <w:rPr>
          <w:rFonts w:ascii="Arial" w:hAnsi="Arial" w:cs="Arial"/>
          <w:sz w:val="18"/>
        </w:rPr>
        <w:t>&gt;</w:t>
      </w:r>
    </w:p>
    <w:p w14:paraId="5F07034A" w14:textId="493891E6" w:rsidR="00B81AEA" w:rsidRDefault="0067782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Groene Loper</w:t>
      </w:r>
    </w:p>
    <w:p w14:paraId="2B1619EE" w14:textId="36566C3A" w:rsidR="00B81AEA" w:rsidRDefault="00677829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Renovatie loopbrug tussen Matrix en Vertigo</w:t>
      </w:r>
    </w:p>
    <w:p w14:paraId="09ED9675" w14:textId="0AC6DED7" w:rsidR="00677829" w:rsidRPr="003456F7" w:rsidRDefault="00677829" w:rsidP="00677829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Historisch stedenbouwkundige structuur</w:t>
      </w:r>
      <w:r w:rsidR="00B81AE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TU/e</w:t>
      </w:r>
    </w:p>
    <w:p w14:paraId="775284FF" w14:textId="77777777" w:rsidR="00191967" w:rsidRDefault="00191967" w:rsidP="00B81AEA">
      <w:pPr>
        <w:spacing w:after="0" w:line="276" w:lineRule="auto"/>
        <w:rPr>
          <w:rFonts w:ascii="Arial" w:hAnsi="Arial" w:cs="Arial"/>
          <w:sz w:val="18"/>
        </w:rPr>
      </w:pPr>
    </w:p>
    <w:p w14:paraId="603F5969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7955E8BC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1CA3AAB6" w14:textId="0A9639EF" w:rsidR="00B81AEA" w:rsidRPr="005071B9" w:rsidRDefault="005071B9" w:rsidP="005071B9">
      <w:pPr>
        <w:ind w:left="36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10. </w:t>
      </w:r>
      <w:r w:rsidR="000A7DD1" w:rsidRPr="005071B9">
        <w:rPr>
          <w:rFonts w:ascii="Arial" w:hAnsi="Arial" w:cs="Arial"/>
          <w:sz w:val="18"/>
        </w:rPr>
        <w:t>EHV-ZP2026-005481</w:t>
      </w:r>
      <w:r w:rsidR="00B81AEA" w:rsidRPr="005071B9">
        <w:rPr>
          <w:rFonts w:ascii="Arial" w:hAnsi="Arial" w:cs="Arial"/>
          <w:sz w:val="18"/>
        </w:rPr>
        <w:t>&gt;</w:t>
      </w:r>
    </w:p>
    <w:p w14:paraId="4DD8DC1C" w14:textId="5CC4CD22" w:rsidR="00B81AEA" w:rsidRDefault="000A7DD1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Jorislaan 86</w:t>
      </w:r>
    </w:p>
    <w:p w14:paraId="13810FC4" w14:textId="157DF17B" w:rsidR="00B81AEA" w:rsidRDefault="000A7DD1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Optoppen pand</w:t>
      </w:r>
    </w:p>
    <w:p w14:paraId="594693C4" w14:textId="1BA5CBDC" w:rsidR="00B81AEA" w:rsidRDefault="00B81AEA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ligging aan historische radiaal&gt;</w:t>
      </w:r>
    </w:p>
    <w:p w14:paraId="039F9D93" w14:textId="5A0E6317" w:rsidR="00B81AEA" w:rsidRPr="003456F7" w:rsidRDefault="000A7DD1" w:rsidP="00B81AEA">
      <w:pPr>
        <w:pStyle w:val="Lijstalinea"/>
        <w:ind w:left="107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tussentijds advies </w:t>
      </w:r>
      <w:r w:rsidR="00B81AEA" w:rsidRPr="003456F7">
        <w:rPr>
          <w:rFonts w:ascii="Arial" w:hAnsi="Arial" w:cs="Arial"/>
          <w:sz w:val="18"/>
        </w:rPr>
        <w:t>aanvraag vergunning</w:t>
      </w:r>
    </w:p>
    <w:p w14:paraId="1D8E9D20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p w14:paraId="032EA195" w14:textId="77777777" w:rsidR="00B81AEA" w:rsidRPr="003456F7" w:rsidRDefault="00B81AEA" w:rsidP="00B81AEA">
      <w:pPr>
        <w:spacing w:after="0" w:line="276" w:lineRule="auto"/>
        <w:rPr>
          <w:rFonts w:ascii="Arial" w:hAnsi="Arial" w:cs="Arial"/>
          <w:sz w:val="18"/>
        </w:rPr>
      </w:pPr>
    </w:p>
    <w:sectPr w:rsidR="00B81AEA" w:rsidRPr="00345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AF8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74D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708B1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94296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917B1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E471B"/>
    <w:multiLevelType w:val="hybridMultilevel"/>
    <w:tmpl w:val="953474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B4CDB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C7C55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92B19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12D54"/>
    <w:multiLevelType w:val="hybridMultilevel"/>
    <w:tmpl w:val="10DC03EE"/>
    <w:lvl w:ilvl="0" w:tplc="6E24BB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45E31"/>
    <w:multiLevelType w:val="hybridMultilevel"/>
    <w:tmpl w:val="F10054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B5372"/>
    <w:multiLevelType w:val="hybridMultilevel"/>
    <w:tmpl w:val="F1005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125796">
    <w:abstractNumId w:val="9"/>
  </w:num>
  <w:num w:numId="2" w16cid:durableId="1383748308">
    <w:abstractNumId w:val="5"/>
  </w:num>
  <w:num w:numId="3" w16cid:durableId="31467475">
    <w:abstractNumId w:val="10"/>
  </w:num>
  <w:num w:numId="4" w16cid:durableId="2093233921">
    <w:abstractNumId w:val="11"/>
  </w:num>
  <w:num w:numId="5" w16cid:durableId="672343291">
    <w:abstractNumId w:val="1"/>
  </w:num>
  <w:num w:numId="6" w16cid:durableId="271936537">
    <w:abstractNumId w:val="4"/>
  </w:num>
  <w:num w:numId="7" w16cid:durableId="1795441107">
    <w:abstractNumId w:val="0"/>
  </w:num>
  <w:num w:numId="8" w16cid:durableId="610092048">
    <w:abstractNumId w:val="3"/>
  </w:num>
  <w:num w:numId="9" w16cid:durableId="437874488">
    <w:abstractNumId w:val="8"/>
  </w:num>
  <w:num w:numId="10" w16cid:durableId="521362104">
    <w:abstractNumId w:val="7"/>
  </w:num>
  <w:num w:numId="11" w16cid:durableId="349457098">
    <w:abstractNumId w:val="2"/>
  </w:num>
  <w:num w:numId="12" w16cid:durableId="864291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umentCode" w:val="BRF"/>
  </w:docVars>
  <w:rsids>
    <w:rsidRoot w:val="00B81AEA"/>
    <w:rsid w:val="00004561"/>
    <w:rsid w:val="0008208D"/>
    <w:rsid w:val="000935E5"/>
    <w:rsid w:val="000A7DD1"/>
    <w:rsid w:val="001243BC"/>
    <w:rsid w:val="00191967"/>
    <w:rsid w:val="001C5B7B"/>
    <w:rsid w:val="002002E0"/>
    <w:rsid w:val="00205009"/>
    <w:rsid w:val="00206BB4"/>
    <w:rsid w:val="003456F7"/>
    <w:rsid w:val="00346703"/>
    <w:rsid w:val="003B12E8"/>
    <w:rsid w:val="003C00DE"/>
    <w:rsid w:val="003C1911"/>
    <w:rsid w:val="003C32BE"/>
    <w:rsid w:val="003F4C1A"/>
    <w:rsid w:val="004308A4"/>
    <w:rsid w:val="00442760"/>
    <w:rsid w:val="00481D78"/>
    <w:rsid w:val="004E0664"/>
    <w:rsid w:val="004E2A49"/>
    <w:rsid w:val="00503504"/>
    <w:rsid w:val="005071B9"/>
    <w:rsid w:val="005A7C76"/>
    <w:rsid w:val="00627565"/>
    <w:rsid w:val="00677829"/>
    <w:rsid w:val="006A4F02"/>
    <w:rsid w:val="007254A5"/>
    <w:rsid w:val="00786B88"/>
    <w:rsid w:val="0081242B"/>
    <w:rsid w:val="00824E94"/>
    <w:rsid w:val="00854AF0"/>
    <w:rsid w:val="008612A2"/>
    <w:rsid w:val="00863ECF"/>
    <w:rsid w:val="00875A3D"/>
    <w:rsid w:val="008800A4"/>
    <w:rsid w:val="00930693"/>
    <w:rsid w:val="009420A3"/>
    <w:rsid w:val="009557DF"/>
    <w:rsid w:val="009E4032"/>
    <w:rsid w:val="00AC2AD4"/>
    <w:rsid w:val="00AF3FCF"/>
    <w:rsid w:val="00AF44E3"/>
    <w:rsid w:val="00B74A53"/>
    <w:rsid w:val="00B81AEA"/>
    <w:rsid w:val="00BD7EBD"/>
    <w:rsid w:val="00C07E6C"/>
    <w:rsid w:val="00C415BB"/>
    <w:rsid w:val="00C67CC3"/>
    <w:rsid w:val="00C7027B"/>
    <w:rsid w:val="00CD22D9"/>
    <w:rsid w:val="00D94348"/>
    <w:rsid w:val="00DC5B2D"/>
    <w:rsid w:val="00E0389B"/>
    <w:rsid w:val="00E477AB"/>
    <w:rsid w:val="00EB5E08"/>
    <w:rsid w:val="00FA4706"/>
    <w:rsid w:val="00FA5859"/>
    <w:rsid w:val="00FD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3C4D"/>
  <w15:chartTrackingRefBased/>
  <w15:docId w15:val="{66E38AC4-BECB-479E-B58D-9694E90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456F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03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WV\AOKE\VERGADERINGEN\Agenda%202026\sjabloon%20agenda%20erfoedcommissie%202026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sjabloon agenda erfoedcommissie 2026</Template>
  <TotalTime>2</TotalTime>
  <Pages>2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Ahsmann</dc:creator>
  <cp:keywords/>
  <dc:description/>
  <cp:lastModifiedBy>Joost Ahsmann</cp:lastModifiedBy>
  <cp:revision>3</cp:revision>
  <dcterms:created xsi:type="dcterms:W3CDTF">2026-09-08T14:40:00Z</dcterms:created>
  <dcterms:modified xsi:type="dcterms:W3CDTF">2026-09-08T14:42:00Z</dcterms:modified>
</cp:coreProperties>
</file>